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96E" w:rsidRDefault="0062796E"/>
    <w:p w:rsidR="00A831D0" w:rsidRDefault="00A831D0"/>
    <w:sdt>
      <w:sdtPr>
        <w:rPr>
          <w:rStyle w:val="TitreCar"/>
        </w:rPr>
        <w:id w:val="-1969271379"/>
        <w:lock w:val="sdtLocked"/>
        <w:placeholder>
          <w:docPart w:val="C3EAB26EC7254853B354F752CFDE5D9C"/>
        </w:placeholder>
        <w:showingPlcHdr/>
        <w:text w:multiLine="1"/>
      </w:sdtPr>
      <w:sdtEndPr>
        <w:rPr>
          <w:rStyle w:val="Policepardfaut"/>
          <w:spacing w:val="0"/>
          <w:kern w:val="0"/>
          <w:sz w:val="32"/>
          <w:szCs w:val="32"/>
        </w:rPr>
      </w:sdtEndPr>
      <w:sdtContent>
        <w:p w:rsidR="00D44BA8" w:rsidRPr="000F3CCE" w:rsidRDefault="00DC2519" w:rsidP="000F3CCE">
          <w:pPr>
            <w:pStyle w:val="Titre10"/>
            <w:pBdr>
              <w:top w:val="single" w:sz="4" w:space="2" w:color="auto"/>
              <w:left w:val="single" w:sz="4" w:space="4" w:color="auto"/>
              <w:bottom w:val="single" w:sz="4" w:space="1" w:color="auto"/>
              <w:right w:val="single" w:sz="4" w:space="4" w:color="auto"/>
            </w:pBdr>
            <w:rPr>
              <w:lang w:val="fr-CH"/>
            </w:rPr>
          </w:pPr>
          <w:r w:rsidRPr="000F3CCE">
            <w:rPr>
              <w:rStyle w:val="Textedelespacerserv"/>
              <w:lang w:val="fr-CH"/>
            </w:rPr>
            <w:t>Titre</w:t>
          </w:r>
        </w:p>
      </w:sdtContent>
    </w:sdt>
    <w:p w:rsidR="00116C8B" w:rsidRPr="00DC2519" w:rsidRDefault="00116C8B" w:rsidP="00116C8B">
      <w:pPr>
        <w:jc w:val="center"/>
      </w:pPr>
    </w:p>
    <w:p w:rsidR="00A831D0" w:rsidRDefault="00A831D0" w:rsidP="00116C8B">
      <w:pPr>
        <w:jc w:val="center"/>
      </w:pPr>
      <w:r>
        <w:t>Mémoire présenté en vue de l’obtention de la</w:t>
      </w:r>
    </w:p>
    <w:p w:rsidR="00312643" w:rsidRDefault="00ED7F77" w:rsidP="00116C8B">
      <w:pPr>
        <w:jc w:val="center"/>
        <w:rPr>
          <w:b/>
        </w:rPr>
      </w:pPr>
      <w:r>
        <w:rPr>
          <w:b/>
        </w:rPr>
        <w:t>Maîtrise (Ma) universitaire en</w:t>
      </w:r>
      <w:r w:rsidR="00A831D0" w:rsidRPr="00116C8B">
        <w:rPr>
          <w:b/>
        </w:rPr>
        <w:t xml:space="preserve"> </w:t>
      </w:r>
      <w:sdt>
        <w:sdtPr>
          <w:rPr>
            <w:b/>
          </w:rPr>
          <w:id w:val="-719284784"/>
          <w:lock w:val="sdtLocked"/>
          <w:placeholder>
            <w:docPart w:val="41516E673D5A433AB5CD475383257B7D"/>
          </w:placeholder>
          <w:showingPlcHdr/>
          <w:dropDownList>
            <w:listItem w:displayText="traduction spécialisée" w:value="traduction spécialisée"/>
            <w:listItem w:displayText="traduction et technologies" w:value="traduction et technologies"/>
            <w:listItem w:displayText="traduction et communication spécialisée multilingue" w:value="traduction et communication spécialisée multilingue"/>
          </w:dropDownList>
        </w:sdtPr>
        <w:sdtEndPr/>
        <w:sdtContent>
          <w:r w:rsidR="00A831D0" w:rsidRPr="00116C8B">
            <w:rPr>
              <w:rStyle w:val="Textedelespacerserv"/>
              <w:b/>
            </w:rPr>
            <w:t>Choisir…</w:t>
          </w:r>
        </w:sdtContent>
      </w:sdt>
    </w:p>
    <w:p w:rsidR="00A831D0" w:rsidRPr="00116C8B" w:rsidRDefault="008B3DD1" w:rsidP="00116C8B">
      <w:pPr>
        <w:jc w:val="center"/>
        <w:rPr>
          <w:b/>
        </w:rPr>
      </w:pPr>
      <w:sdt>
        <w:sdtPr>
          <w:rPr>
            <w:b/>
          </w:rPr>
          <w:id w:val="-620453698"/>
          <w:lock w:val="sdtLocked"/>
          <w:placeholder>
            <w:docPart w:val="077AF58877AE400EAF717B0468ED017C"/>
          </w:placeholder>
          <w:showingPlcHdr/>
          <w:dropDownList>
            <w:listItem w:displayText="   " w:value="   "/>
            <w:listItem w:displayText="Mention Traduction juridique et institutionnelle" w:value="Mention Traduction juridique et institutionnelle"/>
            <w:listItem w:displayText="Mention Traduction économique et financière" w:value="Mention Traduction économique et financière"/>
            <w:listItem w:displayText="Mention Traductologie" w:value="Mention Traductologie"/>
            <w:listItem w:displayText="Mention Terminologie" w:value="Mention Terminologie"/>
            <w:listItem w:displayText="Mention Localisation et traduction automatique" w:value="Mention Localisation et traduction automatique"/>
          </w:dropDownList>
        </w:sdtPr>
        <w:sdtEndPr/>
        <w:sdtContent>
          <w:r w:rsidR="00A831D0" w:rsidRPr="00116C8B">
            <w:rPr>
              <w:rStyle w:val="Textedelespacerserv"/>
              <w:b/>
            </w:rPr>
            <w:t>Choisir la mention</w:t>
          </w:r>
        </w:sdtContent>
      </w:sdt>
    </w:p>
    <w:p w:rsidR="00A831D0" w:rsidRDefault="00116C8B" w:rsidP="00116C8B">
      <w:pPr>
        <w:jc w:val="center"/>
      </w:pPr>
      <w:proofErr w:type="gramStart"/>
      <w:r>
        <w:t>p</w:t>
      </w:r>
      <w:r w:rsidR="00A831D0">
        <w:t>ar</w:t>
      </w:r>
      <w:proofErr w:type="gramEnd"/>
    </w:p>
    <w:sdt>
      <w:sdtPr>
        <w:rPr>
          <w:b/>
        </w:rPr>
        <w:id w:val="-1559930094"/>
        <w:lock w:val="sdtLocked"/>
        <w:placeholder>
          <w:docPart w:val="1E1E486E0A734CB780F51F9A707F2FFD"/>
        </w:placeholder>
        <w:showingPlcHdr/>
        <w:text/>
      </w:sdtPr>
      <w:sdtEndPr/>
      <w:sdtContent>
        <w:p w:rsidR="00A831D0" w:rsidRPr="00312643" w:rsidRDefault="00A831D0" w:rsidP="00116C8B">
          <w:pPr>
            <w:jc w:val="center"/>
            <w:rPr>
              <w:b/>
            </w:rPr>
          </w:pPr>
          <w:r w:rsidRPr="00116C8B">
            <w:rPr>
              <w:rStyle w:val="Textedelespacerserv"/>
              <w:b/>
            </w:rPr>
            <w:t>Prénom Nom</w:t>
          </w:r>
        </w:p>
      </w:sdtContent>
    </w:sdt>
    <w:p w:rsidR="00A831D0" w:rsidRPr="00312643" w:rsidRDefault="00A831D0"/>
    <w:p w:rsidR="00A831D0" w:rsidRDefault="00A831D0" w:rsidP="00116C8B">
      <w:pPr>
        <w:spacing w:after="120"/>
      </w:pPr>
      <w:r>
        <w:t>Directeur du mémoire</w:t>
      </w:r>
    </w:p>
    <w:sdt>
      <w:sdtPr>
        <w:id w:val="-390040237"/>
        <w:lock w:val="sdtLocked"/>
        <w:placeholder>
          <w:docPart w:val="DE212ECD8B7F43269F3B51082597DEFC"/>
        </w:placeholder>
        <w:showingPlcHdr/>
        <w:text w:multiLine="1"/>
      </w:sdtPr>
      <w:sdtEndPr/>
      <w:sdtContent>
        <w:p w:rsidR="00A831D0" w:rsidRPr="00312643" w:rsidRDefault="00A831D0" w:rsidP="00116C8B">
          <w:pPr>
            <w:spacing w:after="120"/>
            <w:ind w:left="708"/>
          </w:pPr>
          <w:r>
            <w:rPr>
              <w:rStyle w:val="Textedelespacerserv"/>
            </w:rPr>
            <w:t>Prénom Nom</w:t>
          </w:r>
        </w:p>
      </w:sdtContent>
    </w:sdt>
    <w:p w:rsidR="00A831D0" w:rsidRDefault="00A831D0" w:rsidP="00116C8B">
      <w:pPr>
        <w:spacing w:after="120"/>
      </w:pPr>
      <w:r>
        <w:t>Juré(s)</w:t>
      </w:r>
    </w:p>
    <w:sdt>
      <w:sdtPr>
        <w:id w:val="-1124158461"/>
        <w:lock w:val="sdtLocked"/>
        <w:placeholder>
          <w:docPart w:val="8E0A303BEEA14F95908DBF31C1461938"/>
        </w:placeholder>
        <w:showingPlcHdr/>
        <w:text w:multiLine="1"/>
      </w:sdtPr>
      <w:sdtEndPr/>
      <w:sdtContent>
        <w:p w:rsidR="00A831D0" w:rsidRPr="00116C8B" w:rsidRDefault="00A831D0" w:rsidP="00116C8B">
          <w:pPr>
            <w:spacing w:after="120"/>
            <w:ind w:left="708"/>
          </w:pPr>
          <w:r>
            <w:rPr>
              <w:rStyle w:val="Textedelespacerserv"/>
            </w:rPr>
            <w:t>Prénom Nom</w:t>
          </w:r>
        </w:p>
      </w:sdtContent>
    </w:sdt>
    <w:p w:rsidR="00A831D0" w:rsidRDefault="00A831D0" w:rsidP="00116C8B">
      <w:pPr>
        <w:spacing w:after="120"/>
      </w:pPr>
      <w:r>
        <w:t>Niveau de diffusion dans l’archive</w:t>
      </w:r>
    </w:p>
    <w:sdt>
      <w:sdtPr>
        <w:id w:val="-748732556"/>
        <w:lock w:val="sdtLocked"/>
        <w:placeholder>
          <w:docPart w:val="EEEF65F4A69940F1B8D5DA45BD34CD69"/>
        </w:placeholder>
        <w:showingPlcHdr/>
        <w:dropDownList>
          <w:listItem w:displayText="Public" w:value="Public"/>
          <w:listItem w:displayText="Restreint" w:value="Restreint"/>
          <w:listItem w:displayText="Non diffusé" w:value="Non diffusé"/>
        </w:dropDownList>
      </w:sdtPr>
      <w:sdtEndPr/>
      <w:sdtContent>
        <w:p w:rsidR="00A831D0" w:rsidRDefault="00A831D0" w:rsidP="00116C8B">
          <w:pPr>
            <w:spacing w:after="120"/>
            <w:ind w:left="708"/>
          </w:pPr>
          <w:r>
            <w:rPr>
              <w:rStyle w:val="Textedelespacerserv"/>
            </w:rPr>
            <w:t>Choisir niveau de diffusion</w:t>
          </w:r>
        </w:p>
      </w:sdtContent>
    </w:sdt>
    <w:p w:rsidR="00A831D0" w:rsidRDefault="00A831D0" w:rsidP="00116C8B">
      <w:pPr>
        <w:spacing w:after="120"/>
      </w:pPr>
      <w:r>
        <w:t>Résumé (en français et/ou en anglais)</w:t>
      </w:r>
    </w:p>
    <w:sdt>
      <w:sdtPr>
        <w:id w:val="-1720977780"/>
        <w:lock w:val="sdtLocked"/>
        <w:placeholder>
          <w:docPart w:val="A7E15185FE6544488790E6BC4C94867D"/>
        </w:placeholder>
        <w:showingPlcHdr/>
        <w:text/>
      </w:sdtPr>
      <w:sdtEndPr/>
      <w:sdtContent>
        <w:p w:rsidR="00A831D0" w:rsidRPr="00312643" w:rsidRDefault="00A831D0" w:rsidP="00116C8B">
          <w:pPr>
            <w:spacing w:after="120"/>
            <w:ind w:left="708"/>
          </w:pPr>
          <w:r w:rsidRPr="00312643">
            <w:rPr>
              <w:rStyle w:val="Textedelespacerserv"/>
            </w:rPr>
            <w:t>Résumé (max. 150 mots)</w:t>
          </w:r>
        </w:p>
      </w:sdtContent>
    </w:sdt>
    <w:p w:rsidR="00A831D0" w:rsidRDefault="00A831D0" w:rsidP="00116C8B">
      <w:pPr>
        <w:spacing w:after="120"/>
      </w:pPr>
      <w:r>
        <w:t>Mots-clés</w:t>
      </w:r>
    </w:p>
    <w:sdt>
      <w:sdtPr>
        <w:id w:val="-1023629453"/>
        <w:lock w:val="sdtLocked"/>
        <w:placeholder>
          <w:docPart w:val="4FFB6D99C5BA4DA4ADFCC8C95CAFD004"/>
        </w:placeholder>
        <w:showingPlcHdr/>
        <w:text/>
      </w:sdtPr>
      <w:sdtEndPr/>
      <w:sdtContent>
        <w:p w:rsidR="00A831D0" w:rsidRDefault="00A831D0" w:rsidP="00116C8B">
          <w:pPr>
            <w:spacing w:after="120"/>
            <w:ind w:left="708"/>
          </w:pPr>
          <w:r>
            <w:rPr>
              <w:rStyle w:val="Textedelespacerserv"/>
            </w:rPr>
            <w:t>Mots clés</w:t>
          </w:r>
        </w:p>
      </w:sdtContent>
    </w:sdt>
    <w:p w:rsidR="00A831D0" w:rsidRDefault="008B3DD1">
      <w:sdt>
        <w:sdtPr>
          <w:id w:val="1507789698"/>
          <w:lock w:val="sdtLocked"/>
          <w:placeholder>
            <w:docPart w:val="A1E2108B64824571BD4E4C3D4589F542"/>
          </w:placeholder>
          <w:showingPlcHdr/>
          <w:text/>
        </w:sdtPr>
        <w:sdtEndPr/>
        <w:sdtContent>
          <w:r w:rsidR="00A831D0">
            <w:rPr>
              <w:rStyle w:val="Textedelespacerserv"/>
            </w:rPr>
            <w:t>Lieu, date</w:t>
          </w:r>
        </w:sdtContent>
      </w:sdt>
    </w:p>
    <w:p w:rsidR="002471FF" w:rsidRDefault="002471FF"/>
    <w:p w:rsidR="00210231" w:rsidRPr="00210231" w:rsidRDefault="00B85685" w:rsidP="00DC24C1">
      <w:pPr>
        <w:keepLines/>
        <w:jc w:val="both"/>
        <w:rPr>
          <w:vanish/>
          <w:color w:val="2E74B5" w:themeColor="accent1" w:themeShade="BF"/>
        </w:rPr>
      </w:pPr>
      <w:r w:rsidRPr="00B85685">
        <w:rPr>
          <w:color w:val="1F4E79" w:themeColor="accent1" w:themeShade="80"/>
        </w:rPr>
        <w:t xml:space="preserve">Formulaire à remettre, complété, au directeur de </w:t>
      </w:r>
      <w:r w:rsidR="00EA7A32">
        <w:rPr>
          <w:color w:val="1F4E79" w:themeColor="accent1" w:themeShade="80"/>
        </w:rPr>
        <w:t>mémoire avec le mémoire corrigé</w:t>
      </w:r>
      <w:bookmarkStart w:id="0" w:name="_GoBack"/>
      <w:bookmarkEnd w:id="0"/>
      <w:r w:rsidRPr="00B85685">
        <w:rPr>
          <w:color w:val="1F4E79" w:themeColor="accent1" w:themeShade="80"/>
        </w:rPr>
        <w:t xml:space="preserve"> (en .</w:t>
      </w:r>
      <w:proofErr w:type="spellStart"/>
      <w:r w:rsidRPr="00B85685">
        <w:rPr>
          <w:color w:val="1F4E79" w:themeColor="accent1" w:themeShade="80"/>
        </w:rPr>
        <w:t>pdf</w:t>
      </w:r>
      <w:proofErr w:type="spellEnd"/>
      <w:r w:rsidRPr="00B85685">
        <w:rPr>
          <w:color w:val="1F4E79" w:themeColor="accent1" w:themeShade="80"/>
        </w:rPr>
        <w:t>), dans un seul fichier .zip compressé. Cette démarche doit être accomplie avant la date limite de dépôt de la version finale, soit deux jours après la date limite de la soutenance. Le directeur valide le formulaire et transfère le fichier zip au secrétariat de la traduction (dominique.allemann@unige.ch) avant la date de remise des notes.</w:t>
      </w:r>
    </w:p>
    <w:sectPr w:rsidR="00210231" w:rsidRPr="00210231">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DD1" w:rsidRDefault="008B3DD1" w:rsidP="00A831D0">
      <w:pPr>
        <w:spacing w:after="0" w:line="240" w:lineRule="auto"/>
      </w:pPr>
      <w:r>
        <w:separator/>
      </w:r>
    </w:p>
  </w:endnote>
  <w:endnote w:type="continuationSeparator" w:id="0">
    <w:p w:rsidR="008B3DD1" w:rsidRDefault="008B3DD1" w:rsidP="00A83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DD1" w:rsidRDefault="008B3DD1" w:rsidP="00A831D0">
      <w:pPr>
        <w:spacing w:after="0" w:line="240" w:lineRule="auto"/>
      </w:pPr>
      <w:r>
        <w:separator/>
      </w:r>
    </w:p>
  </w:footnote>
  <w:footnote w:type="continuationSeparator" w:id="0">
    <w:p w:rsidR="008B3DD1" w:rsidRDefault="008B3DD1" w:rsidP="00A831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1D0" w:rsidRDefault="00A831D0">
    <w:pPr>
      <w:pStyle w:val="En-tte"/>
    </w:pPr>
    <w:r>
      <w:rPr>
        <w:noProof/>
        <w:lang w:eastAsia="fr-CH"/>
      </w:rPr>
      <w:drawing>
        <wp:anchor distT="0" distB="0" distL="114300" distR="114300" simplePos="0" relativeHeight="251658240" behindDoc="0" locked="0" layoutInCell="1" allowOverlap="1">
          <wp:simplePos x="0" y="0"/>
          <wp:positionH relativeFrom="column">
            <wp:posOffset>-581025</wp:posOffset>
          </wp:positionH>
          <wp:positionV relativeFrom="paragraph">
            <wp:posOffset>-247650</wp:posOffset>
          </wp:positionV>
          <wp:extent cx="1952625" cy="1009650"/>
          <wp:effectExtent l="0" t="0" r="9525" b="0"/>
          <wp:wrapThrough wrapText="bothSides">
            <wp:wrapPolygon edited="0">
              <wp:start x="0" y="0"/>
              <wp:lineTo x="0" y="21192"/>
              <wp:lineTo x="21495" y="21192"/>
              <wp:lineTo x="21495" y="0"/>
              <wp:lineTo x="0" y="0"/>
            </wp:wrapPolygon>
          </wp:wrapThrough>
          <wp:docPr id="1" name="Picture 1" descr="FTI5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FTI50.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31D0" w:rsidRDefault="00A831D0">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C58"/>
    <w:rsid w:val="000F3CCE"/>
    <w:rsid w:val="00116C8B"/>
    <w:rsid w:val="00133DC4"/>
    <w:rsid w:val="001B5F9E"/>
    <w:rsid w:val="00210231"/>
    <w:rsid w:val="002471FF"/>
    <w:rsid w:val="00312643"/>
    <w:rsid w:val="003A456E"/>
    <w:rsid w:val="00524ABC"/>
    <w:rsid w:val="0062796E"/>
    <w:rsid w:val="006F2387"/>
    <w:rsid w:val="007740DD"/>
    <w:rsid w:val="007C263C"/>
    <w:rsid w:val="007D1529"/>
    <w:rsid w:val="008B3DD1"/>
    <w:rsid w:val="00A0759A"/>
    <w:rsid w:val="00A831D0"/>
    <w:rsid w:val="00AF56C2"/>
    <w:rsid w:val="00B85685"/>
    <w:rsid w:val="00D44BA8"/>
    <w:rsid w:val="00D63583"/>
    <w:rsid w:val="00DC24C1"/>
    <w:rsid w:val="00DC2519"/>
    <w:rsid w:val="00E112BA"/>
    <w:rsid w:val="00E713A6"/>
    <w:rsid w:val="00EA7A32"/>
    <w:rsid w:val="00ED3D37"/>
    <w:rsid w:val="00ED7F77"/>
    <w:rsid w:val="00F722D4"/>
    <w:rsid w:val="00F80212"/>
    <w:rsid w:val="00F96C58"/>
    <w:rsid w:val="00F978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DE2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D44BA8"/>
    <w:pPr>
      <w:keepNext/>
      <w:keepLines/>
      <w:spacing w:before="240" w:after="0"/>
      <w:jc w:val="center"/>
      <w:outlineLvl w:val="0"/>
    </w:pPr>
    <w:rPr>
      <w:rFonts w:asciiTheme="majorHAnsi" w:eastAsiaTheme="majorEastAsia" w:hAnsiTheme="majorHAnsi" w:cstheme="majorBidi"/>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831D0"/>
    <w:pPr>
      <w:tabs>
        <w:tab w:val="center" w:pos="4536"/>
        <w:tab w:val="right" w:pos="9072"/>
      </w:tabs>
      <w:spacing w:after="0" w:line="240" w:lineRule="auto"/>
    </w:pPr>
  </w:style>
  <w:style w:type="character" w:customStyle="1" w:styleId="En-tteCar">
    <w:name w:val="En-tête Car"/>
    <w:basedOn w:val="Policepardfaut"/>
    <w:link w:val="En-tte"/>
    <w:uiPriority w:val="99"/>
    <w:rsid w:val="00A831D0"/>
  </w:style>
  <w:style w:type="paragraph" w:styleId="Pieddepage">
    <w:name w:val="footer"/>
    <w:basedOn w:val="Normal"/>
    <w:link w:val="PieddepageCar"/>
    <w:uiPriority w:val="99"/>
    <w:unhideWhenUsed/>
    <w:rsid w:val="00A831D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831D0"/>
  </w:style>
  <w:style w:type="character" w:styleId="Textedelespacerserv">
    <w:name w:val="Placeholder Text"/>
    <w:basedOn w:val="Policepardfaut"/>
    <w:uiPriority w:val="99"/>
    <w:semiHidden/>
    <w:rsid w:val="00A831D0"/>
    <w:rPr>
      <w:color w:val="808080"/>
    </w:rPr>
  </w:style>
  <w:style w:type="character" w:customStyle="1" w:styleId="Titre1Car">
    <w:name w:val="Titre 1 Car"/>
    <w:basedOn w:val="Policepardfaut"/>
    <w:link w:val="Titre1"/>
    <w:uiPriority w:val="9"/>
    <w:rsid w:val="00D44BA8"/>
    <w:rPr>
      <w:rFonts w:asciiTheme="majorHAnsi" w:eastAsiaTheme="majorEastAsia" w:hAnsiTheme="majorHAnsi" w:cstheme="majorBidi"/>
      <w:sz w:val="32"/>
      <w:szCs w:val="32"/>
    </w:rPr>
  </w:style>
  <w:style w:type="paragraph" w:customStyle="1" w:styleId="Titre10">
    <w:name w:val="Titre1"/>
    <w:qFormat/>
    <w:rsid w:val="00D44BA8"/>
    <w:pPr>
      <w:jc w:val="center"/>
    </w:pPr>
    <w:rPr>
      <w:rFonts w:asciiTheme="majorHAnsi" w:eastAsiaTheme="majorEastAsia" w:hAnsiTheme="majorHAnsi" w:cstheme="majorBidi"/>
      <w:sz w:val="32"/>
      <w:szCs w:val="32"/>
      <w:lang w:val="en-GB"/>
    </w:rPr>
  </w:style>
  <w:style w:type="paragraph" w:styleId="Titre">
    <w:name w:val="Title"/>
    <w:basedOn w:val="Normal"/>
    <w:next w:val="Normal"/>
    <w:link w:val="TitreCar"/>
    <w:uiPriority w:val="10"/>
    <w:qFormat/>
    <w:rsid w:val="00ED7F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D7F7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3EAB26EC7254853B354F752CFDE5D9C"/>
        <w:category>
          <w:name w:val="Général"/>
          <w:gallery w:val="placeholder"/>
        </w:category>
        <w:types>
          <w:type w:val="bbPlcHdr"/>
        </w:types>
        <w:behaviors>
          <w:behavior w:val="content"/>
        </w:behaviors>
        <w:guid w:val="{7C529CE1-1190-494C-8204-99145BABBC5D}"/>
      </w:docPartPr>
      <w:docPartBody>
        <w:p w:rsidR="00000000" w:rsidRDefault="0034501C">
          <w:pPr>
            <w:pStyle w:val="C3EAB26EC7254853B354F752CFDE5D9C"/>
          </w:pPr>
          <w:r w:rsidRPr="000F3CCE">
            <w:rPr>
              <w:rStyle w:val="Textedelespacerserv"/>
            </w:rPr>
            <w:t>Titre</w:t>
          </w:r>
        </w:p>
      </w:docPartBody>
    </w:docPart>
    <w:docPart>
      <w:docPartPr>
        <w:name w:val="41516E673D5A433AB5CD475383257B7D"/>
        <w:category>
          <w:name w:val="Général"/>
          <w:gallery w:val="placeholder"/>
        </w:category>
        <w:types>
          <w:type w:val="bbPlcHdr"/>
        </w:types>
        <w:behaviors>
          <w:behavior w:val="content"/>
        </w:behaviors>
        <w:guid w:val="{C6CA9343-6223-43BF-BE30-49AB84C7E09E}"/>
      </w:docPartPr>
      <w:docPartBody>
        <w:p w:rsidR="00000000" w:rsidRDefault="0034501C">
          <w:pPr>
            <w:pStyle w:val="41516E673D5A433AB5CD475383257B7D"/>
          </w:pPr>
          <w:r w:rsidRPr="00116C8B">
            <w:rPr>
              <w:rStyle w:val="Textedelespacerserv"/>
              <w:b/>
            </w:rPr>
            <w:t>Choisir…</w:t>
          </w:r>
        </w:p>
      </w:docPartBody>
    </w:docPart>
    <w:docPart>
      <w:docPartPr>
        <w:name w:val="077AF58877AE400EAF717B0468ED017C"/>
        <w:category>
          <w:name w:val="Général"/>
          <w:gallery w:val="placeholder"/>
        </w:category>
        <w:types>
          <w:type w:val="bbPlcHdr"/>
        </w:types>
        <w:behaviors>
          <w:behavior w:val="content"/>
        </w:behaviors>
        <w:guid w:val="{217747AC-B62B-4B44-95B5-689BCC642499}"/>
      </w:docPartPr>
      <w:docPartBody>
        <w:p w:rsidR="00000000" w:rsidRDefault="0034501C">
          <w:pPr>
            <w:pStyle w:val="077AF58877AE400EAF717B0468ED017C"/>
          </w:pPr>
          <w:r w:rsidRPr="00116C8B">
            <w:rPr>
              <w:rStyle w:val="Textedelespacerserv"/>
              <w:b/>
            </w:rPr>
            <w:t>Choisir la mention</w:t>
          </w:r>
        </w:p>
      </w:docPartBody>
    </w:docPart>
    <w:docPart>
      <w:docPartPr>
        <w:name w:val="1E1E486E0A734CB780F51F9A707F2FFD"/>
        <w:category>
          <w:name w:val="Général"/>
          <w:gallery w:val="placeholder"/>
        </w:category>
        <w:types>
          <w:type w:val="bbPlcHdr"/>
        </w:types>
        <w:behaviors>
          <w:behavior w:val="content"/>
        </w:behaviors>
        <w:guid w:val="{FEA818AB-C3FC-41A3-8E4C-F998043321D3}"/>
      </w:docPartPr>
      <w:docPartBody>
        <w:p w:rsidR="00000000" w:rsidRDefault="0034501C">
          <w:pPr>
            <w:pStyle w:val="1E1E486E0A734CB780F51F9A707F2FFD"/>
          </w:pPr>
          <w:r w:rsidRPr="00116C8B">
            <w:rPr>
              <w:rStyle w:val="Textedelespacerserv"/>
              <w:b/>
            </w:rPr>
            <w:t>Prénom Nom</w:t>
          </w:r>
        </w:p>
      </w:docPartBody>
    </w:docPart>
    <w:docPart>
      <w:docPartPr>
        <w:name w:val="DE212ECD8B7F43269F3B51082597DEFC"/>
        <w:category>
          <w:name w:val="Général"/>
          <w:gallery w:val="placeholder"/>
        </w:category>
        <w:types>
          <w:type w:val="bbPlcHdr"/>
        </w:types>
        <w:behaviors>
          <w:behavior w:val="content"/>
        </w:behaviors>
        <w:guid w:val="{F7446B31-1728-4D82-9467-EA22D9B56C23}"/>
      </w:docPartPr>
      <w:docPartBody>
        <w:p w:rsidR="00000000" w:rsidRDefault="0034501C">
          <w:pPr>
            <w:pStyle w:val="DE212ECD8B7F43269F3B51082597DEFC"/>
          </w:pPr>
          <w:r>
            <w:rPr>
              <w:rStyle w:val="Textedelespacerserv"/>
            </w:rPr>
            <w:t>Prénom Nom</w:t>
          </w:r>
        </w:p>
      </w:docPartBody>
    </w:docPart>
    <w:docPart>
      <w:docPartPr>
        <w:name w:val="8E0A303BEEA14F95908DBF31C1461938"/>
        <w:category>
          <w:name w:val="Général"/>
          <w:gallery w:val="placeholder"/>
        </w:category>
        <w:types>
          <w:type w:val="bbPlcHdr"/>
        </w:types>
        <w:behaviors>
          <w:behavior w:val="content"/>
        </w:behaviors>
        <w:guid w:val="{C2C60E90-C2A2-4174-925F-24E01BAE37C2}"/>
      </w:docPartPr>
      <w:docPartBody>
        <w:p w:rsidR="00000000" w:rsidRDefault="0034501C">
          <w:pPr>
            <w:pStyle w:val="8E0A303BEEA14F95908DBF31C1461938"/>
          </w:pPr>
          <w:r>
            <w:rPr>
              <w:rStyle w:val="Textedelespacerserv"/>
            </w:rPr>
            <w:t>Prénom Nom</w:t>
          </w:r>
        </w:p>
      </w:docPartBody>
    </w:docPart>
    <w:docPart>
      <w:docPartPr>
        <w:name w:val="EEEF65F4A69940F1B8D5DA45BD34CD69"/>
        <w:category>
          <w:name w:val="Général"/>
          <w:gallery w:val="placeholder"/>
        </w:category>
        <w:types>
          <w:type w:val="bbPlcHdr"/>
        </w:types>
        <w:behaviors>
          <w:behavior w:val="content"/>
        </w:behaviors>
        <w:guid w:val="{7C07A282-4BFC-4975-9E33-C59B9FF5FA5B}"/>
      </w:docPartPr>
      <w:docPartBody>
        <w:p w:rsidR="00000000" w:rsidRDefault="0034501C">
          <w:pPr>
            <w:pStyle w:val="EEEF65F4A69940F1B8D5DA45BD34CD69"/>
          </w:pPr>
          <w:r>
            <w:rPr>
              <w:rStyle w:val="Textedelespacerserv"/>
            </w:rPr>
            <w:t>Choisir niveau de diffusion</w:t>
          </w:r>
        </w:p>
      </w:docPartBody>
    </w:docPart>
    <w:docPart>
      <w:docPartPr>
        <w:name w:val="A7E15185FE6544488790E6BC4C94867D"/>
        <w:category>
          <w:name w:val="Général"/>
          <w:gallery w:val="placeholder"/>
        </w:category>
        <w:types>
          <w:type w:val="bbPlcHdr"/>
        </w:types>
        <w:behaviors>
          <w:behavior w:val="content"/>
        </w:behaviors>
        <w:guid w:val="{5D8C91B5-83CA-4DC5-B516-937CC2F647AC}"/>
      </w:docPartPr>
      <w:docPartBody>
        <w:p w:rsidR="00000000" w:rsidRDefault="0034501C">
          <w:pPr>
            <w:pStyle w:val="A7E15185FE6544488790E6BC4C94867D"/>
          </w:pPr>
          <w:r w:rsidRPr="00312643">
            <w:rPr>
              <w:rStyle w:val="Textedelespacerserv"/>
            </w:rPr>
            <w:t>Résumé (max. 150 mots)</w:t>
          </w:r>
        </w:p>
      </w:docPartBody>
    </w:docPart>
    <w:docPart>
      <w:docPartPr>
        <w:name w:val="4FFB6D99C5BA4DA4ADFCC8C95CAFD004"/>
        <w:category>
          <w:name w:val="Général"/>
          <w:gallery w:val="placeholder"/>
        </w:category>
        <w:types>
          <w:type w:val="bbPlcHdr"/>
        </w:types>
        <w:behaviors>
          <w:behavior w:val="content"/>
        </w:behaviors>
        <w:guid w:val="{48DAD2CF-B19E-421A-AC62-7988DA47DC9B}"/>
      </w:docPartPr>
      <w:docPartBody>
        <w:p w:rsidR="00000000" w:rsidRDefault="0034501C">
          <w:pPr>
            <w:pStyle w:val="4FFB6D99C5BA4DA4ADFCC8C95CAFD004"/>
          </w:pPr>
          <w:r>
            <w:rPr>
              <w:rStyle w:val="Textedelespacerserv"/>
            </w:rPr>
            <w:t>Mots clés</w:t>
          </w:r>
        </w:p>
      </w:docPartBody>
    </w:docPart>
    <w:docPart>
      <w:docPartPr>
        <w:name w:val="A1E2108B64824571BD4E4C3D4589F542"/>
        <w:category>
          <w:name w:val="Général"/>
          <w:gallery w:val="placeholder"/>
        </w:category>
        <w:types>
          <w:type w:val="bbPlcHdr"/>
        </w:types>
        <w:behaviors>
          <w:behavior w:val="content"/>
        </w:behaviors>
        <w:guid w:val="{8C0E5CD2-3618-4AB3-B869-EE8CED5B1F0D}"/>
      </w:docPartPr>
      <w:docPartBody>
        <w:p w:rsidR="00000000" w:rsidRDefault="0034501C">
          <w:pPr>
            <w:pStyle w:val="A1E2108B64824571BD4E4C3D4589F542"/>
          </w:pPr>
          <w:r>
            <w:rPr>
              <w:rStyle w:val="Textedelespacerserv"/>
            </w:rPr>
            <w:t>Lieu,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01C"/>
    <w:rsid w:val="003450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fr-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Pr>
      <w:color w:val="808080"/>
    </w:rPr>
  </w:style>
  <w:style w:type="paragraph" w:customStyle="1" w:styleId="C3EAB26EC7254853B354F752CFDE5D9C">
    <w:name w:val="C3EAB26EC7254853B354F752CFDE5D9C"/>
  </w:style>
  <w:style w:type="paragraph" w:customStyle="1" w:styleId="41516E673D5A433AB5CD475383257B7D">
    <w:name w:val="41516E673D5A433AB5CD475383257B7D"/>
  </w:style>
  <w:style w:type="paragraph" w:customStyle="1" w:styleId="077AF58877AE400EAF717B0468ED017C">
    <w:name w:val="077AF58877AE400EAF717B0468ED017C"/>
  </w:style>
  <w:style w:type="paragraph" w:customStyle="1" w:styleId="1E1E486E0A734CB780F51F9A707F2FFD">
    <w:name w:val="1E1E486E0A734CB780F51F9A707F2FFD"/>
  </w:style>
  <w:style w:type="paragraph" w:customStyle="1" w:styleId="DE212ECD8B7F43269F3B51082597DEFC">
    <w:name w:val="DE212ECD8B7F43269F3B51082597DEFC"/>
  </w:style>
  <w:style w:type="paragraph" w:customStyle="1" w:styleId="8E0A303BEEA14F95908DBF31C1461938">
    <w:name w:val="8E0A303BEEA14F95908DBF31C1461938"/>
  </w:style>
  <w:style w:type="paragraph" w:customStyle="1" w:styleId="EEEF65F4A69940F1B8D5DA45BD34CD69">
    <w:name w:val="EEEF65F4A69940F1B8D5DA45BD34CD69"/>
  </w:style>
  <w:style w:type="paragraph" w:customStyle="1" w:styleId="A7E15185FE6544488790E6BC4C94867D">
    <w:name w:val="A7E15185FE6544488790E6BC4C94867D"/>
  </w:style>
  <w:style w:type="paragraph" w:customStyle="1" w:styleId="4FFB6D99C5BA4DA4ADFCC8C95CAFD004">
    <w:name w:val="4FFB6D99C5BA4DA4ADFCC8C95CAFD004"/>
  </w:style>
  <w:style w:type="paragraph" w:customStyle="1" w:styleId="A1E2108B64824571BD4E4C3D4589F542">
    <w:name w:val="A1E2108B64824571BD4E4C3D4589F5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2019_01_depot_memoires_ma_trad.dotx</Template>
  <TotalTime>0</TotalTime>
  <Pages>1</Pages>
  <Words>120</Words>
  <Characters>666</Characters>
  <Application>Microsoft Office Word</Application>
  <DocSecurity>0</DocSecurity>
  <Lines>5</Lines>
  <Paragraphs>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NN</dc:creator>
  <cp:keywords/>
  <dc:description/>
  <cp:lastModifiedBy>NN</cp:lastModifiedBy>
  <cp:revision>2</cp:revision>
  <dcterms:created xsi:type="dcterms:W3CDTF">2019-01-03T09:09:00Z</dcterms:created>
  <dcterms:modified xsi:type="dcterms:W3CDTF">2019-01-03T09:09:00Z</dcterms:modified>
</cp:coreProperties>
</file>